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327" w:rsidRPr="00096156" w:rsidRDefault="00096156">
      <w:pPr>
        <w:rPr>
          <w:lang w:val="es-419"/>
        </w:rPr>
      </w:pPr>
      <w:r w:rsidRPr="00096156">
        <w:rPr>
          <w:lang w:val="es-419"/>
        </w:rPr>
        <w:t>28 de mayo de 2021</w:t>
      </w:r>
    </w:p>
    <w:p w:rsidR="00096156" w:rsidRDefault="00096156">
      <w:pPr>
        <w:rPr>
          <w:lang w:val="es-419"/>
        </w:rPr>
      </w:pPr>
      <w:r w:rsidRPr="00096156">
        <w:rPr>
          <w:lang w:val="es-419"/>
        </w:rPr>
        <w:t>B</w:t>
      </w:r>
      <w:r w:rsidR="00E575D7">
        <w:rPr>
          <w:lang w:val="es-419"/>
        </w:rPr>
        <w:t>uenas tardes, familias de RHMS.</w:t>
      </w:r>
    </w:p>
    <w:p w:rsidR="00096156" w:rsidRDefault="00096156">
      <w:pPr>
        <w:rPr>
          <w:lang w:val="es-419"/>
        </w:rPr>
      </w:pPr>
      <w:r>
        <w:rPr>
          <w:lang w:val="es-419"/>
        </w:rPr>
        <w:t xml:space="preserve">Deseamos compartir más actualizaciones con respecto a nuestro Día de Promoción el 8 de junio. Esta información es única para ustedes; un mensaje ligeramente diferente va a nuestra comunidad de Aprendizaje a Distancia y de Aprendizaje a Distancia a Corto Plazo. </w:t>
      </w:r>
    </w:p>
    <w:p w:rsidR="00096156" w:rsidRDefault="00096156">
      <w:pPr>
        <w:rPr>
          <w:lang w:val="es-419"/>
        </w:rPr>
      </w:pPr>
      <w:r>
        <w:rPr>
          <w:lang w:val="es-419"/>
        </w:rPr>
        <w:t>Para nuestros actuales alumnos de 8º. grado de RHMS que están físicamente con nosotros los cinco días de la semana, el 8 de junio…</w:t>
      </w:r>
    </w:p>
    <w:p w:rsidR="00096156" w:rsidRDefault="00096156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Los alumnos se presentarán en su </w:t>
      </w:r>
      <w:r w:rsidR="00E575D7">
        <w:rPr>
          <w:lang w:val="es-419"/>
        </w:rPr>
        <w:t>salón del segundo perí</w:t>
      </w:r>
      <w:r>
        <w:rPr>
          <w:lang w:val="es-419"/>
        </w:rPr>
        <w:t>odo a las 8:30.</w:t>
      </w:r>
    </w:p>
    <w:p w:rsidR="00096156" w:rsidRDefault="00096156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>No se proporcionarán ni se permitirán togas y birretes; animamos a los alumnos a vestirse con lo que podría llamarse</w:t>
      </w:r>
      <w:r w:rsidR="00E575D7">
        <w:rPr>
          <w:lang w:val="es-419"/>
        </w:rPr>
        <w:t xml:space="preserve"> atuendo</w:t>
      </w:r>
      <w:r>
        <w:rPr>
          <w:lang w:val="es-419"/>
        </w:rPr>
        <w:t xml:space="preserve"> “de celebración” y “elegantemente informal”. (Por favor tenga</w:t>
      </w:r>
      <w:r w:rsidR="005F34EF">
        <w:rPr>
          <w:lang w:val="es-419"/>
        </w:rPr>
        <w:t>n</w:t>
      </w:r>
      <w:r>
        <w:rPr>
          <w:lang w:val="es-419"/>
        </w:rPr>
        <w:t xml:space="preserve"> en cuenta que habrá </w:t>
      </w:r>
      <w:r w:rsidR="00E575D7">
        <w:rPr>
          <w:lang w:val="es-419"/>
        </w:rPr>
        <w:t>un BBQ</w:t>
      </w:r>
      <w:r>
        <w:rPr>
          <w:lang w:val="es-419"/>
        </w:rPr>
        <w:t xml:space="preserve"> </w:t>
      </w:r>
      <w:r w:rsidR="005F34EF">
        <w:rPr>
          <w:lang w:val="es-419"/>
        </w:rPr>
        <w:t>al final del dí</w:t>
      </w:r>
      <w:r>
        <w:rPr>
          <w:lang w:val="es-419"/>
        </w:rPr>
        <w:t xml:space="preserve">a). </w:t>
      </w:r>
    </w:p>
    <w:p w:rsidR="005F34EF" w:rsidRDefault="005F34EF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Al comenzar las clases, se llamará a los </w:t>
      </w:r>
      <w:r w:rsidR="00E575D7">
        <w:rPr>
          <w:lang w:val="es-419"/>
        </w:rPr>
        <w:t>alumnos</w:t>
      </w:r>
      <w:r>
        <w:rPr>
          <w:lang w:val="es-419"/>
        </w:rPr>
        <w:t xml:space="preserve"> </w:t>
      </w:r>
      <w:r w:rsidR="00E575D7">
        <w:rPr>
          <w:lang w:val="es-419"/>
        </w:rPr>
        <w:t>para que salgan de sus clases</w:t>
      </w:r>
      <w:r>
        <w:rPr>
          <w:lang w:val="es-419"/>
        </w:rPr>
        <w:t xml:space="preserve"> en momentos específicos </w:t>
      </w:r>
      <w:r w:rsidR="00E575D7">
        <w:rPr>
          <w:lang w:val="es-419"/>
        </w:rPr>
        <w:t>a lo largo del</w:t>
      </w:r>
      <w:r>
        <w:rPr>
          <w:lang w:val="es-419"/>
        </w:rPr>
        <w:t xml:space="preserve"> día, mientras nuestro fotógrafo toma fotos individuales. </w:t>
      </w:r>
    </w:p>
    <w:p w:rsidR="005F34EF" w:rsidRDefault="005F34EF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Todas las familias recibirán un enlace a una imagen gratuita de 5”x 7” que puede imprimirse varias veces. Se pueden comprar más tamaños a través del </w:t>
      </w:r>
      <w:hyperlink r:id="rId8" w:history="1">
        <w:r w:rsidRPr="00152AE5">
          <w:rPr>
            <w:rStyle w:val="Hyperlink"/>
            <w:lang w:val="es-419"/>
          </w:rPr>
          <w:t>formulario de pedido de fotos de promoción de RHMS</w:t>
        </w:r>
      </w:hyperlink>
      <w:r>
        <w:rPr>
          <w:lang w:val="es-419"/>
        </w:rPr>
        <w:t xml:space="preserve">. </w:t>
      </w:r>
    </w:p>
    <w:p w:rsidR="005F34EF" w:rsidRDefault="005F34EF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Tenemos un contrato con la Oficina de Educación del Condado de Santa Clara para proporcionar una transmisión en vivo de este evento que tentativamente dará inicio a las 10:00 am. La promoción </w:t>
      </w:r>
      <w:r w:rsidR="00E575D7">
        <w:rPr>
          <w:lang w:val="es-419"/>
        </w:rPr>
        <w:t>en si se publicará</w:t>
      </w:r>
      <w:r>
        <w:rPr>
          <w:lang w:val="es-419"/>
        </w:rPr>
        <w:t xml:space="preserve"> en </w:t>
      </w:r>
      <w:hyperlink r:id="rId9" w:history="1">
        <w:r w:rsidRPr="00CF535B">
          <w:rPr>
            <w:rStyle w:val="Hyperlink"/>
            <w:lang w:val="es-419"/>
          </w:rPr>
          <w:t>el canal de YouTube del Distrito Escolar Unido de Campbell.</w:t>
        </w:r>
      </w:hyperlink>
      <w:bookmarkStart w:id="0" w:name="_GoBack"/>
      <w:bookmarkEnd w:id="0"/>
      <w:r>
        <w:rPr>
          <w:lang w:val="es-419"/>
        </w:rPr>
        <w:t xml:space="preserve"> El enlace obviamente no está activo en estos momentos; se activará esa mañana. </w:t>
      </w:r>
    </w:p>
    <w:p w:rsidR="005F34EF" w:rsidRDefault="005F34EF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>A medida que se acercan las 10:00</w:t>
      </w:r>
      <w:r w:rsidR="00CC73EE">
        <w:rPr>
          <w:lang w:val="es-419"/>
        </w:rPr>
        <w:t xml:space="preserve"> am</w:t>
      </w:r>
      <w:r>
        <w:rPr>
          <w:lang w:val="es-419"/>
        </w:rPr>
        <w:t xml:space="preserve">, con el apoyo de sus maestros de cuarto período, los alumnos serán acompañados a sus asientos. </w:t>
      </w:r>
      <w:r w:rsidR="00CC73EE">
        <w:rPr>
          <w:lang w:val="es-419"/>
        </w:rPr>
        <w:t>Son los</w:t>
      </w:r>
      <w:r w:rsidR="009B51A2">
        <w:rPr>
          <w:lang w:val="es-419"/>
        </w:rPr>
        <w:t xml:space="preserve"> maestros de cuarto periodo los que leerán los nombres de los alumnos. Es importante saber quién</w:t>
      </w:r>
      <w:r w:rsidR="00152AE5">
        <w:rPr>
          <w:lang w:val="es-419"/>
        </w:rPr>
        <w:t xml:space="preserve"> es el maestro de cuarto perí</w:t>
      </w:r>
      <w:r w:rsidR="009B51A2">
        <w:rPr>
          <w:lang w:val="es-419"/>
        </w:rPr>
        <w:t xml:space="preserve">odo de su hijo/a. Les animamos a que entre a </w:t>
      </w:r>
      <w:proofErr w:type="spellStart"/>
      <w:r w:rsidR="009B51A2">
        <w:rPr>
          <w:lang w:val="es-419"/>
        </w:rPr>
        <w:t>PowerSchool</w:t>
      </w:r>
      <w:proofErr w:type="spellEnd"/>
      <w:r w:rsidR="009B51A2">
        <w:rPr>
          <w:lang w:val="es-419"/>
        </w:rPr>
        <w:t xml:space="preserve"> o pregunte a su hijo/a.</w:t>
      </w:r>
    </w:p>
    <w:p w:rsidR="009B51A2" w:rsidRDefault="009B51A2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Al concluir nuestra ceremonia, los alumnos </w:t>
      </w:r>
      <w:r w:rsidR="00787527">
        <w:rPr>
          <w:lang w:val="es-419"/>
        </w:rPr>
        <w:t>regresarán a sus salones de cuarto perí</w:t>
      </w:r>
      <w:r>
        <w:rPr>
          <w:lang w:val="es-419"/>
        </w:rPr>
        <w:t xml:space="preserve">odo y permanecerán en el campus con sus maestros hasta el final de nuestro </w:t>
      </w:r>
      <w:r w:rsidR="00787527">
        <w:rPr>
          <w:lang w:val="es-419"/>
        </w:rPr>
        <w:t>día</w:t>
      </w:r>
      <w:r>
        <w:rPr>
          <w:lang w:val="es-419"/>
        </w:rPr>
        <w:t xml:space="preserve"> escolar. Los </w:t>
      </w:r>
      <w:r w:rsidR="00787527">
        <w:rPr>
          <w:lang w:val="es-419"/>
        </w:rPr>
        <w:t>alumnos de</w:t>
      </w:r>
      <w:r>
        <w:rPr>
          <w:lang w:val="es-419"/>
        </w:rPr>
        <w:t xml:space="preserve"> sexto </w:t>
      </w:r>
      <w:r w:rsidR="00CC73EE">
        <w:rPr>
          <w:lang w:val="es-419"/>
        </w:rPr>
        <w:t xml:space="preserve">y séptimo </w:t>
      </w:r>
      <w:r>
        <w:rPr>
          <w:lang w:val="es-419"/>
        </w:rPr>
        <w:t>grado saldrán del campus a las 12:16.</w:t>
      </w:r>
    </w:p>
    <w:p w:rsidR="00787527" w:rsidRDefault="00787527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Los alumnos de 8º grado estarán en lugares supervisado disfrutando del campus sin los alumnos más jóvenes. Los promovidos y el personal </w:t>
      </w:r>
      <w:r w:rsidR="008265D2">
        <w:rPr>
          <w:lang w:val="es-419"/>
        </w:rPr>
        <w:t>disfrutarán de</w:t>
      </w:r>
      <w:r>
        <w:rPr>
          <w:lang w:val="es-419"/>
        </w:rPr>
        <w:t xml:space="preserve"> un BBQ complet</w:t>
      </w:r>
      <w:r w:rsidR="008265D2">
        <w:rPr>
          <w:lang w:val="es-419"/>
        </w:rPr>
        <w:t>o</w:t>
      </w:r>
      <w:r>
        <w:rPr>
          <w:lang w:val="es-419"/>
        </w:rPr>
        <w:t xml:space="preserve">, </w:t>
      </w:r>
      <w:r w:rsidR="008265D2">
        <w:rPr>
          <w:lang w:val="es-419"/>
        </w:rPr>
        <w:t>teniendo</w:t>
      </w:r>
      <w:r>
        <w:rPr>
          <w:lang w:val="es-419"/>
        </w:rPr>
        <w:t xml:space="preserve"> en cuenta que algunos alumnos son vegetarianos. Habrá bebidas, chips, postres, y una lista de música de 8º grado, oportunidad para tomarse</w:t>
      </w:r>
      <w:r w:rsidRPr="00787527">
        <w:rPr>
          <w:i/>
          <w:lang w:val="es-419"/>
        </w:rPr>
        <w:t xml:space="preserve"> </w:t>
      </w:r>
      <w:proofErr w:type="spellStart"/>
      <w:r w:rsidRPr="00787527">
        <w:rPr>
          <w:i/>
          <w:lang w:val="es-419"/>
        </w:rPr>
        <w:t>selfies</w:t>
      </w:r>
      <w:proofErr w:type="spellEnd"/>
      <w:r>
        <w:rPr>
          <w:lang w:val="es-419"/>
        </w:rPr>
        <w:t xml:space="preserve">, </w:t>
      </w:r>
      <w:r w:rsidR="0099252F">
        <w:rPr>
          <w:lang w:val="es-419"/>
        </w:rPr>
        <w:t>p</w:t>
      </w:r>
      <w:r w:rsidR="008265D2">
        <w:rPr>
          <w:lang w:val="es-419"/>
        </w:rPr>
        <w:t>á</w:t>
      </w:r>
      <w:r w:rsidR="0099252F">
        <w:rPr>
          <w:lang w:val="es-419"/>
        </w:rPr>
        <w:t>ginas para firmar el</w:t>
      </w:r>
      <w:r>
        <w:rPr>
          <w:lang w:val="es-419"/>
        </w:rPr>
        <w:t xml:space="preserve"> anuario, y mesas de ping-pong, etc. </w:t>
      </w:r>
    </w:p>
    <w:p w:rsidR="0099252F" w:rsidRDefault="0099252F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t>Los alumnos de 8º grado saldrán a las 2:30. Para</w:t>
      </w:r>
      <w:r w:rsidR="008265D2">
        <w:rPr>
          <w:lang w:val="es-419"/>
        </w:rPr>
        <w:t xml:space="preserve"> que podamos</w:t>
      </w:r>
      <w:r>
        <w:rPr>
          <w:lang w:val="es-419"/>
        </w:rPr>
        <w:t xml:space="preserve"> supervisar mejor a nuestros alumnos, no </w:t>
      </w:r>
      <w:r w:rsidR="008265D2">
        <w:rPr>
          <w:lang w:val="es-419"/>
        </w:rPr>
        <w:t>habrá</w:t>
      </w:r>
      <w:r>
        <w:rPr>
          <w:lang w:val="es-419"/>
        </w:rPr>
        <w:t xml:space="preserve"> salida</w:t>
      </w:r>
      <w:r w:rsidR="008265D2">
        <w:rPr>
          <w:lang w:val="es-419"/>
        </w:rPr>
        <w:t>s</w:t>
      </w:r>
      <w:r>
        <w:rPr>
          <w:lang w:val="es-419"/>
        </w:rPr>
        <w:t xml:space="preserve"> anticipada</w:t>
      </w:r>
      <w:r w:rsidR="008265D2">
        <w:rPr>
          <w:lang w:val="es-419"/>
        </w:rPr>
        <w:t>s</w:t>
      </w:r>
      <w:r>
        <w:rPr>
          <w:lang w:val="es-419"/>
        </w:rPr>
        <w:t xml:space="preserve">. </w:t>
      </w:r>
    </w:p>
    <w:p w:rsidR="0099252F" w:rsidRDefault="0099252F" w:rsidP="00096156">
      <w:pPr>
        <w:pStyle w:val="ListParagraph"/>
        <w:numPr>
          <w:ilvl w:val="0"/>
          <w:numId w:val="1"/>
        </w:numPr>
        <w:rPr>
          <w:lang w:val="es-419"/>
        </w:rPr>
      </w:pPr>
      <w:r>
        <w:rPr>
          <w:lang w:val="es-419"/>
        </w:rPr>
        <w:lastRenderedPageBreak/>
        <w:t>Se espera que los alumnos de 8º grado regresen a la escuela el miércoles, 9 de junio y el jueves, 10 de junio, cuando la escuela comience y termine en nuestro horario habitual…8:30 a 12:16.</w:t>
      </w:r>
    </w:p>
    <w:p w:rsidR="0099252F" w:rsidRDefault="0099252F" w:rsidP="0099252F">
      <w:pPr>
        <w:rPr>
          <w:lang w:val="es-419"/>
        </w:rPr>
      </w:pPr>
      <w:r>
        <w:rPr>
          <w:lang w:val="es-419"/>
        </w:rPr>
        <w:t>Información adicional:</w:t>
      </w:r>
    </w:p>
    <w:p w:rsidR="0099252F" w:rsidRDefault="0099252F" w:rsidP="0099252F">
      <w:pPr>
        <w:pStyle w:val="ListParagraph"/>
        <w:numPr>
          <w:ilvl w:val="0"/>
          <w:numId w:val="2"/>
        </w:numPr>
        <w:rPr>
          <w:lang w:val="es-419"/>
        </w:rPr>
      </w:pPr>
      <w:r>
        <w:rPr>
          <w:lang w:val="es-419"/>
        </w:rPr>
        <w:t xml:space="preserve">Se espera que los libros de texto, los </w:t>
      </w:r>
      <w:proofErr w:type="spellStart"/>
      <w:r w:rsidRPr="0099252F">
        <w:rPr>
          <w:lang w:val="es-419"/>
        </w:rPr>
        <w:t>Chromebooks</w:t>
      </w:r>
      <w:proofErr w:type="spellEnd"/>
      <w:r w:rsidRPr="0099252F">
        <w:rPr>
          <w:lang w:val="es-419"/>
        </w:rPr>
        <w:t xml:space="preserve">, </w:t>
      </w:r>
      <w:proofErr w:type="spellStart"/>
      <w:r w:rsidRPr="0099252F">
        <w:rPr>
          <w:lang w:val="es-419"/>
        </w:rPr>
        <w:t>MacBooks</w:t>
      </w:r>
      <w:proofErr w:type="spellEnd"/>
      <w:r>
        <w:rPr>
          <w:lang w:val="es-419"/>
        </w:rPr>
        <w:t xml:space="preserve">, libros </w:t>
      </w:r>
      <w:r w:rsidR="008265D2">
        <w:rPr>
          <w:lang w:val="es-419"/>
        </w:rPr>
        <w:t>de la biblioteca</w:t>
      </w:r>
      <w:r>
        <w:rPr>
          <w:lang w:val="es-419"/>
        </w:rPr>
        <w:t>, instrumentos de banda, ukeleles y similares se entreguen entre el 1 de junio al 4 de junio.</w:t>
      </w:r>
    </w:p>
    <w:p w:rsidR="00E575D7" w:rsidRDefault="0099252F" w:rsidP="0099252F">
      <w:pPr>
        <w:rPr>
          <w:lang w:val="es-419"/>
        </w:rPr>
      </w:pPr>
      <w:r>
        <w:rPr>
          <w:lang w:val="es-419"/>
        </w:rPr>
        <w:t>Gran parte de este día es el resultado de las generosas donaciones financi</w:t>
      </w:r>
      <w:r w:rsidR="00E575D7">
        <w:rPr>
          <w:lang w:val="es-419"/>
        </w:rPr>
        <w:t xml:space="preserve">eras de nuestra PTA por las que nosotros y nuestros alumnos </w:t>
      </w:r>
      <w:r w:rsidR="008265D2">
        <w:rPr>
          <w:lang w:val="es-419"/>
        </w:rPr>
        <w:t>estamos</w:t>
      </w:r>
      <w:r w:rsidR="00E575D7">
        <w:rPr>
          <w:lang w:val="es-419"/>
        </w:rPr>
        <w:t xml:space="preserve"> agradecidos. </w:t>
      </w:r>
      <w:r w:rsidR="00152AE5">
        <w:rPr>
          <w:lang w:val="es-419"/>
        </w:rPr>
        <w:t xml:space="preserve">Quisiéramos dar las gracias a nuestra comunidad una vez más por su positivismo y apoyo a nuestros esfuerzos por balancear tanto estas últimas semanas. Esta ha sido una verdadera experiencia. </w:t>
      </w:r>
    </w:p>
    <w:p w:rsidR="00E575D7" w:rsidRDefault="00E575D7" w:rsidP="0099252F">
      <w:pPr>
        <w:rPr>
          <w:lang w:val="es-419"/>
        </w:rPr>
      </w:pPr>
    </w:p>
    <w:p w:rsidR="00E575D7" w:rsidRDefault="00E575D7" w:rsidP="0099252F">
      <w:pPr>
        <w:rPr>
          <w:lang w:val="es-419"/>
        </w:rPr>
      </w:pPr>
      <w:r>
        <w:rPr>
          <w:lang w:val="es-419"/>
        </w:rPr>
        <w:t xml:space="preserve">Cordialmente, </w:t>
      </w:r>
    </w:p>
    <w:p w:rsidR="00E575D7" w:rsidRDefault="00E575D7" w:rsidP="0099252F">
      <w:pPr>
        <w:rPr>
          <w:lang w:val="es-419"/>
        </w:rPr>
      </w:pPr>
    </w:p>
    <w:p w:rsidR="00E575D7" w:rsidRDefault="00E575D7" w:rsidP="0099252F">
      <w:pPr>
        <w:rPr>
          <w:lang w:val="es-419"/>
        </w:rPr>
      </w:pPr>
    </w:p>
    <w:p w:rsidR="0099252F" w:rsidRPr="0099252F" w:rsidRDefault="00E575D7" w:rsidP="0099252F">
      <w:pPr>
        <w:rPr>
          <w:lang w:val="es-419"/>
        </w:rPr>
      </w:pPr>
      <w:r>
        <w:rPr>
          <w:lang w:val="es-419"/>
        </w:rPr>
        <w:t xml:space="preserve">Ted </w:t>
      </w:r>
      <w:proofErr w:type="spellStart"/>
      <w:r>
        <w:rPr>
          <w:lang w:val="es-419"/>
        </w:rPr>
        <w:t>Cribari</w:t>
      </w:r>
      <w:proofErr w:type="spellEnd"/>
      <w:r>
        <w:rPr>
          <w:lang w:val="es-419"/>
        </w:rPr>
        <w:t xml:space="preserve"> III</w:t>
      </w:r>
      <w:r>
        <w:rPr>
          <w:lang w:val="es-419"/>
        </w:rPr>
        <w:tab/>
      </w:r>
      <w:r>
        <w:rPr>
          <w:lang w:val="es-419"/>
        </w:rPr>
        <w:tab/>
      </w:r>
      <w:r>
        <w:rPr>
          <w:lang w:val="es-419"/>
        </w:rPr>
        <w:tab/>
      </w:r>
      <w:r>
        <w:rPr>
          <w:lang w:val="es-419"/>
        </w:rPr>
        <w:tab/>
      </w:r>
      <w:r>
        <w:rPr>
          <w:lang w:val="es-419"/>
        </w:rPr>
        <w:tab/>
        <w:t xml:space="preserve">Amy </w:t>
      </w:r>
      <w:proofErr w:type="spellStart"/>
      <w:r>
        <w:rPr>
          <w:lang w:val="es-419"/>
        </w:rPr>
        <w:t>Vanderbosch</w:t>
      </w:r>
      <w:proofErr w:type="spellEnd"/>
      <w:r w:rsidR="0099252F">
        <w:rPr>
          <w:lang w:val="es-419"/>
        </w:rPr>
        <w:t xml:space="preserve"> </w:t>
      </w:r>
    </w:p>
    <w:p w:rsidR="0099252F" w:rsidRPr="0099252F" w:rsidRDefault="0099252F" w:rsidP="0099252F">
      <w:pPr>
        <w:rPr>
          <w:lang w:val="es-419"/>
        </w:rPr>
      </w:pPr>
    </w:p>
    <w:p w:rsidR="00096156" w:rsidRPr="00096156" w:rsidRDefault="00096156">
      <w:pPr>
        <w:rPr>
          <w:lang w:val="es-419"/>
        </w:rPr>
      </w:pPr>
    </w:p>
    <w:p w:rsidR="003B209C" w:rsidRPr="00096156" w:rsidRDefault="003B209C">
      <w:pPr>
        <w:rPr>
          <w:lang w:val="es-419"/>
        </w:rPr>
      </w:pPr>
    </w:p>
    <w:p w:rsidR="003B209C" w:rsidRPr="00096156" w:rsidRDefault="003B209C">
      <w:pPr>
        <w:rPr>
          <w:lang w:val="es-419"/>
        </w:rPr>
      </w:pPr>
    </w:p>
    <w:p w:rsidR="00582CFD" w:rsidRPr="00096156" w:rsidRDefault="00582CFD">
      <w:pPr>
        <w:rPr>
          <w:lang w:val="es-419"/>
        </w:rPr>
      </w:pPr>
    </w:p>
    <w:p w:rsidR="00582CFD" w:rsidRPr="00096156" w:rsidRDefault="00582CFD">
      <w:pPr>
        <w:rPr>
          <w:lang w:val="es-419"/>
        </w:rPr>
        <w:sectPr w:rsidR="00582CFD" w:rsidRPr="00096156" w:rsidSect="00C4732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864" w:right="864" w:bottom="864" w:left="3240" w:header="720" w:footer="1440" w:gutter="0"/>
          <w:cols w:space="720"/>
          <w:titlePg/>
          <w:docGrid w:linePitch="360"/>
        </w:sectPr>
      </w:pPr>
    </w:p>
    <w:p w:rsidR="00867923" w:rsidRPr="00096156" w:rsidRDefault="00BA00BC">
      <w:pPr>
        <w:rPr>
          <w:lang w:val="es-419"/>
        </w:rPr>
      </w:pPr>
    </w:p>
    <w:sectPr w:rsidR="00867923" w:rsidRPr="00096156" w:rsidSect="00C47327">
      <w:pgSz w:w="12240" w:h="15840"/>
      <w:pgMar w:top="1440" w:right="1440" w:bottom="1440" w:left="144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0BC" w:rsidRDefault="00BA00BC" w:rsidP="00C47327">
      <w:pPr>
        <w:spacing w:after="0" w:line="240" w:lineRule="auto"/>
      </w:pPr>
      <w:r>
        <w:separator/>
      </w:r>
    </w:p>
  </w:endnote>
  <w:endnote w:type="continuationSeparator" w:id="0">
    <w:p w:rsidR="00BA00BC" w:rsidRDefault="00BA00BC" w:rsidP="00C4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A429E67-28B3-485A-AE6F-818A10F2A29C}"/>
    <w:embedBold r:id="rId2" w:fontKey="{3CB63D48-6CEF-4EF5-8E7D-8853B5384EA1}"/>
    <w:embedItalic r:id="rId3" w:fontKey="{93429B03-FE78-4001-91ED-22EB83C13B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Regular">
    <w:altName w:val="Arial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Corbel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345" w:rsidRDefault="006303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345" w:rsidRDefault="006303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327" w:rsidRDefault="00C47327">
    <w:pPr>
      <w:pStyle w:val="Footer"/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43F21C" wp14:editId="39ABE7ED">
              <wp:simplePos x="0" y="0"/>
              <wp:positionH relativeFrom="column">
                <wp:posOffset>-1807234</wp:posOffset>
              </wp:positionH>
              <wp:positionV relativeFrom="paragraph">
                <wp:posOffset>-3374642</wp:posOffset>
              </wp:positionV>
              <wp:extent cx="1574165" cy="2360954"/>
              <wp:effectExtent l="0" t="0" r="0" b="0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165" cy="23609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7327" w:rsidRPr="007D7667" w:rsidRDefault="00C47327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b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b/>
                              <w:color w:val="1E71B8"/>
                              <w:sz w:val="14"/>
                              <w:szCs w:val="14"/>
                            </w:rPr>
                            <w:t>Governing Board Members</w:t>
                          </w:r>
                        </w:p>
                        <w:p w:rsidR="003B38D6" w:rsidRDefault="003B38D6" w:rsidP="003B38D6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Pablo A. Beltran</w:t>
                          </w:r>
                        </w:p>
                        <w:p w:rsidR="003B38D6" w:rsidRDefault="003B38D6" w:rsidP="003B38D6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Danielle M.S. Cohen</w:t>
                          </w:r>
                        </w:p>
                        <w:p w:rsidR="003B38D6" w:rsidRDefault="003B209C" w:rsidP="003B38D6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Chris Miller</w:t>
                          </w:r>
                        </w:p>
                        <w:p w:rsidR="003B38D6" w:rsidRDefault="003B38D6" w:rsidP="003B38D6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Richard H. Nguyen</w:t>
                          </w:r>
                        </w:p>
                        <w:p w:rsidR="003B38D6" w:rsidRDefault="003B38D6" w:rsidP="003B38D6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Michael L. Snyder</w:t>
                          </w:r>
                        </w:p>
                        <w:p w:rsidR="003B38D6" w:rsidRDefault="003B38D6" w:rsidP="003B38D6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 xml:space="preserve"> (408) 341-7251</w:t>
                          </w:r>
                        </w:p>
                        <w:p w:rsidR="00C47327" w:rsidRPr="007D7667" w:rsidRDefault="00C47327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</w:p>
                        <w:p w:rsidR="00C47327" w:rsidRPr="007D7667" w:rsidRDefault="00C47327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b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b/>
                              <w:color w:val="1E71B8"/>
                              <w:sz w:val="14"/>
                              <w:szCs w:val="14"/>
                            </w:rPr>
                            <w:t>Superintendent</w:t>
                          </w:r>
                        </w:p>
                        <w:p w:rsidR="00C47327" w:rsidRPr="007D7667" w:rsidRDefault="008E4446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 xml:space="preserve">Shelly </w:t>
                          </w:r>
                          <w:proofErr w:type="spellStart"/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Viramontez</w:t>
                          </w:r>
                          <w:proofErr w:type="spellEnd"/>
                          <w:r w:rsidR="00C47327"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 xml:space="preserve">, </w:t>
                          </w:r>
                          <w:proofErr w:type="spellStart"/>
                          <w:r w:rsidR="00C47327"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Ed.D</w:t>
                          </w:r>
                          <w:proofErr w:type="spellEnd"/>
                          <w:r w:rsidR="00C47327"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.</w:t>
                          </w:r>
                        </w:p>
                        <w:p w:rsidR="00C47327" w:rsidRPr="007D7667" w:rsidRDefault="00084CA2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(408) 364-4200 ext. 6211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3F21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142.3pt;margin-top:-265.7pt;width:123.95pt;height:18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" filled="f" stroked="f">
              <v:textbox inset=",7.2pt,,7.2pt">
                <w:txbxContent>
                  <w:p w:rsidR="00C47327" w:rsidRPr="007D7667" w:rsidRDefault="00C47327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b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b/>
                        <w:color w:val="1E71B8"/>
                        <w:sz w:val="14"/>
                        <w:szCs w:val="14"/>
                      </w:rPr>
                      <w:t>Governing Board Members</w:t>
                    </w:r>
                  </w:p>
                  <w:p w:rsidR="003B38D6" w:rsidRDefault="003B38D6" w:rsidP="003B38D6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Pablo A. Beltran</w:t>
                    </w:r>
                  </w:p>
                  <w:p w:rsidR="003B38D6" w:rsidRDefault="003B38D6" w:rsidP="003B38D6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Danielle M.S. Cohen</w:t>
                    </w:r>
                  </w:p>
                  <w:p w:rsidR="003B38D6" w:rsidRDefault="003B209C" w:rsidP="003B38D6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Chris Miller</w:t>
                    </w:r>
                  </w:p>
                  <w:p w:rsidR="003B38D6" w:rsidRDefault="003B38D6" w:rsidP="003B38D6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Richard H. Nguyen</w:t>
                    </w:r>
                  </w:p>
                  <w:p w:rsidR="003B38D6" w:rsidRDefault="003B38D6" w:rsidP="003B38D6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Michael L. Snyder</w:t>
                    </w:r>
                  </w:p>
                  <w:p w:rsidR="003B38D6" w:rsidRDefault="003B38D6" w:rsidP="003B38D6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 xml:space="preserve"> (408) 341-7251</w:t>
                    </w:r>
                  </w:p>
                  <w:p w:rsidR="00C47327" w:rsidRPr="007D7667" w:rsidRDefault="00C47327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</w:p>
                  <w:p w:rsidR="00C47327" w:rsidRPr="007D7667" w:rsidRDefault="00C47327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b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b/>
                        <w:color w:val="1E71B8"/>
                        <w:sz w:val="14"/>
                        <w:szCs w:val="14"/>
                      </w:rPr>
                      <w:t>Superintendent</w:t>
                    </w:r>
                  </w:p>
                  <w:p w:rsidR="00C47327" w:rsidRPr="007D7667" w:rsidRDefault="008E4446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Shelly Viramontez</w:t>
                    </w:r>
                    <w:r w:rsidR="00C47327"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, Ed.D.</w:t>
                    </w:r>
                  </w:p>
                  <w:p w:rsidR="00C47327" w:rsidRPr="007D7667" w:rsidRDefault="00084CA2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(408) 364-4200 ext. 6211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419" w:eastAsia="es-419"/>
      </w:rPr>
      <w:drawing>
        <wp:anchor distT="0" distB="0" distL="114300" distR="114300" simplePos="0" relativeHeight="251664384" behindDoc="1" locked="0" layoutInCell="1" allowOverlap="1" wp14:anchorId="12ED3B14" wp14:editId="320028C9">
          <wp:simplePos x="0" y="0"/>
          <wp:positionH relativeFrom="column">
            <wp:posOffset>-1710055</wp:posOffset>
          </wp:positionH>
          <wp:positionV relativeFrom="paragraph">
            <wp:posOffset>-1014095</wp:posOffset>
          </wp:positionV>
          <wp:extent cx="1115695" cy="981710"/>
          <wp:effectExtent l="0" t="0" r="8255" b="8890"/>
          <wp:wrapNone/>
          <wp:docPr id="15" name="Picture 15" descr="CUSD-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USD-log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0BC" w:rsidRDefault="00BA00BC" w:rsidP="00C47327">
      <w:pPr>
        <w:spacing w:after="0" w:line="240" w:lineRule="auto"/>
      </w:pPr>
      <w:r>
        <w:separator/>
      </w:r>
    </w:p>
  </w:footnote>
  <w:footnote w:type="continuationSeparator" w:id="0">
    <w:p w:rsidR="00BA00BC" w:rsidRDefault="00BA00BC" w:rsidP="00C4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345" w:rsidRDefault="006303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345" w:rsidRDefault="006303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327" w:rsidRPr="00BD407B" w:rsidRDefault="00C47327" w:rsidP="00C47327">
    <w:pPr>
      <w:pStyle w:val="Header"/>
      <w:rPr>
        <w:rFonts w:ascii="Avenir Next Regular" w:hAnsi="Avenir Next Regular"/>
        <w:b/>
        <w:sz w:val="44"/>
        <w:szCs w:val="44"/>
      </w:rPr>
    </w:pPr>
    <w:r>
      <w:rPr>
        <w:rFonts w:ascii="Avenir Next Regular" w:hAnsi="Avenir Next Regular"/>
        <w:b/>
        <w:noProof/>
        <w:sz w:val="44"/>
        <w:szCs w:val="44"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ED72D6" wp14:editId="495B76C6">
              <wp:simplePos x="0" y="0"/>
              <wp:positionH relativeFrom="column">
                <wp:posOffset>-1818005</wp:posOffset>
              </wp:positionH>
              <wp:positionV relativeFrom="paragraph">
                <wp:posOffset>1543685</wp:posOffset>
              </wp:positionV>
              <wp:extent cx="1582420" cy="3681095"/>
              <wp:effectExtent l="0" t="0" r="0" b="190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2420" cy="3681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7327" w:rsidRPr="007D7667" w:rsidRDefault="00BA1061" w:rsidP="00FB0A8F">
                          <w:pPr>
                            <w:tabs>
                              <w:tab w:val="left" w:pos="180"/>
                            </w:tabs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1585 More Avenue</w:t>
                          </w:r>
                        </w:p>
                        <w:p w:rsidR="00C47327" w:rsidRPr="007D7667" w:rsidRDefault="00BA1061" w:rsidP="00FB0A8F">
                          <w:pPr>
                            <w:tabs>
                              <w:tab w:val="left" w:pos="180"/>
                            </w:tabs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Los Gatos, California 95032</w:t>
                          </w:r>
                        </w:p>
                        <w:p w:rsidR="00C47327" w:rsidRPr="007D7667" w:rsidRDefault="00BA1061" w:rsidP="00FB0A8F">
                          <w:pPr>
                            <w:tabs>
                              <w:tab w:val="left" w:pos="180"/>
                            </w:tabs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T</w:t>
                          </w:r>
                          <w:r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ab/>
                            <w:t>(408) 364-4235</w:t>
                          </w:r>
                        </w:p>
                        <w:p w:rsidR="00C47327" w:rsidRPr="007D7667" w:rsidRDefault="00BA1061" w:rsidP="00FB0A8F">
                          <w:pPr>
                            <w:tabs>
                              <w:tab w:val="left" w:pos="180"/>
                            </w:tabs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F</w:t>
                          </w:r>
                          <w:r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ab/>
                            <w:t>(408) 341-707</w:t>
                          </w:r>
                          <w:r w:rsidR="00C47327"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0</w:t>
                          </w:r>
                        </w:p>
                        <w:p w:rsidR="00C47327" w:rsidRPr="007D7667" w:rsidRDefault="00C47327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www.campbellusd.org</w:t>
                          </w:r>
                        </w:p>
                        <w:p w:rsidR="00C47327" w:rsidRPr="007D7667" w:rsidRDefault="00C47327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</w:p>
                        <w:p w:rsidR="00C47327" w:rsidRPr="007D7667" w:rsidRDefault="00C47327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b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b/>
                              <w:color w:val="1E71B8"/>
                              <w:sz w:val="14"/>
                              <w:szCs w:val="14"/>
                            </w:rPr>
                            <w:t>Principal</w:t>
                          </w:r>
                        </w:p>
                        <w:p w:rsidR="00C47327" w:rsidRPr="007D7667" w:rsidRDefault="00084CA2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 xml:space="preserve">Ted </w:t>
                          </w:r>
                          <w:proofErr w:type="spellStart"/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Cribari</w:t>
                          </w:r>
                          <w:proofErr w:type="spellEnd"/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 xml:space="preserve"> III</w:t>
                          </w:r>
                        </w:p>
                        <w:p w:rsidR="00C47327" w:rsidRPr="007D7667" w:rsidRDefault="00C47327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</w:p>
                        <w:p w:rsidR="00C47327" w:rsidRPr="007D7667" w:rsidRDefault="00C47327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b/>
                              <w:color w:val="1E71B8"/>
                              <w:sz w:val="14"/>
                              <w:szCs w:val="14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b/>
                              <w:color w:val="1E71B8"/>
                              <w:sz w:val="14"/>
                              <w:szCs w:val="14"/>
                            </w:rPr>
                            <w:t>Assistant Principal</w:t>
                          </w:r>
                        </w:p>
                        <w:p w:rsidR="00C47327" w:rsidRDefault="00630345" w:rsidP="00FB0A8F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 xml:space="preserve">Amy </w:t>
                          </w:r>
                          <w:proofErr w:type="spellStart"/>
                          <w:r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>Vanderbosch</w:t>
                          </w:r>
                          <w:proofErr w:type="spellEnd"/>
                        </w:p>
                        <w:p w:rsidR="00642591" w:rsidRPr="007D7667" w:rsidRDefault="00642591" w:rsidP="00642591">
                          <w:pPr>
                            <w:spacing w:after="0" w:line="312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ED72D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143.15pt;margin-top:121.55pt;width:124.6pt;height:2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" filled="f" stroked="f">
              <v:textbox>
                <w:txbxContent>
                  <w:p w:rsidR="00C47327" w:rsidRPr="007D7667" w:rsidRDefault="00BA1061" w:rsidP="00FB0A8F">
                    <w:pPr>
                      <w:tabs>
                        <w:tab w:val="left" w:pos="180"/>
                      </w:tabs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1585 More Avenue</w:t>
                    </w:r>
                  </w:p>
                  <w:p w:rsidR="00C47327" w:rsidRPr="007D7667" w:rsidRDefault="00BA1061" w:rsidP="00FB0A8F">
                    <w:pPr>
                      <w:tabs>
                        <w:tab w:val="left" w:pos="180"/>
                      </w:tabs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Los Gatos, California 95032</w:t>
                    </w:r>
                  </w:p>
                  <w:p w:rsidR="00C47327" w:rsidRPr="007D7667" w:rsidRDefault="00BA1061" w:rsidP="00FB0A8F">
                    <w:pPr>
                      <w:tabs>
                        <w:tab w:val="left" w:pos="180"/>
                      </w:tabs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T</w:t>
                    </w:r>
                    <w:r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ab/>
                      <w:t>(408) 364-4235</w:t>
                    </w:r>
                  </w:p>
                  <w:p w:rsidR="00C47327" w:rsidRPr="007D7667" w:rsidRDefault="00BA1061" w:rsidP="00FB0A8F">
                    <w:pPr>
                      <w:tabs>
                        <w:tab w:val="left" w:pos="180"/>
                      </w:tabs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F</w:t>
                    </w:r>
                    <w:r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ab/>
                      <w:t>(408) 341-707</w:t>
                    </w:r>
                    <w:r w:rsidR="00C47327"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0</w:t>
                    </w:r>
                  </w:p>
                  <w:p w:rsidR="00C47327" w:rsidRPr="007D7667" w:rsidRDefault="00C47327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www.campbellusd.org</w:t>
                    </w:r>
                  </w:p>
                  <w:p w:rsidR="00C47327" w:rsidRPr="007D7667" w:rsidRDefault="00C47327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</w:p>
                  <w:p w:rsidR="00C47327" w:rsidRPr="007D7667" w:rsidRDefault="00C47327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b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b/>
                        <w:color w:val="1E71B8"/>
                        <w:sz w:val="14"/>
                        <w:szCs w:val="14"/>
                      </w:rPr>
                      <w:t>Principal</w:t>
                    </w:r>
                  </w:p>
                  <w:p w:rsidR="00C47327" w:rsidRPr="007D7667" w:rsidRDefault="00084CA2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Ted Cribari III</w:t>
                    </w:r>
                  </w:p>
                  <w:p w:rsidR="00C47327" w:rsidRPr="007D7667" w:rsidRDefault="00C47327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</w:p>
                  <w:p w:rsidR="00C47327" w:rsidRPr="007D7667" w:rsidRDefault="00C47327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b/>
                        <w:color w:val="1E71B8"/>
                        <w:sz w:val="14"/>
                        <w:szCs w:val="14"/>
                      </w:rPr>
                    </w:pPr>
                    <w:r w:rsidRPr="007D7667">
                      <w:rPr>
                        <w:rFonts w:ascii="Avenir Next" w:hAnsi="Avenir Next"/>
                        <w:b/>
                        <w:color w:val="1E71B8"/>
                        <w:sz w:val="14"/>
                        <w:szCs w:val="14"/>
                      </w:rPr>
                      <w:t>Assistant Principal</w:t>
                    </w:r>
                  </w:p>
                  <w:p w:rsidR="00C47327" w:rsidRDefault="00630345" w:rsidP="00FB0A8F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>Amy Vanderbosch</w:t>
                    </w:r>
                  </w:p>
                  <w:p w:rsidR="00642591" w:rsidRPr="007D7667" w:rsidRDefault="00642591" w:rsidP="00642591">
                    <w:pPr>
                      <w:spacing w:after="0" w:line="312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venir Next Regular" w:hAnsi="Avenir Next Regular"/>
        <w:b/>
        <w:noProof/>
        <w:sz w:val="44"/>
        <w:szCs w:val="44"/>
        <w:lang w:val="es-419" w:eastAsia="es-41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86DA9" wp14:editId="73C3BD2A">
              <wp:simplePos x="0" y="0"/>
              <wp:positionH relativeFrom="column">
                <wp:posOffset>-1813560</wp:posOffset>
              </wp:positionH>
              <wp:positionV relativeFrom="paragraph">
                <wp:posOffset>406400</wp:posOffset>
              </wp:positionV>
              <wp:extent cx="1584960" cy="109347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1093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7327" w:rsidRPr="007D7667" w:rsidRDefault="00BA1061" w:rsidP="00C47327">
                          <w:pPr>
                            <w:spacing w:after="0" w:line="240" w:lineRule="auto"/>
                            <w:contextualSpacing/>
                            <w:rPr>
                              <w:rFonts w:ascii="Avenir Next" w:hAnsi="Avenir Next"/>
                              <w:b/>
                              <w:color w:val="1E71B8"/>
                              <w:sz w:val="36"/>
                              <w:szCs w:val="36"/>
                            </w:rPr>
                          </w:pPr>
                          <w:r w:rsidRPr="007D7667">
                            <w:rPr>
                              <w:rFonts w:ascii="Avenir Next" w:hAnsi="Avenir Next"/>
                              <w:b/>
                              <w:color w:val="1E71B8"/>
                              <w:sz w:val="36"/>
                              <w:szCs w:val="36"/>
                            </w:rPr>
                            <w:t>Rolling Hills Middle School</w:t>
                          </w:r>
                        </w:p>
                        <w:p w:rsidR="00C47327" w:rsidRPr="001905F7" w:rsidRDefault="00C47327" w:rsidP="00C47327">
                          <w:pPr>
                            <w:spacing w:after="0" w:line="240" w:lineRule="auto"/>
                            <w:contextualSpacing/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</w:pPr>
                          <w:r w:rsidRPr="001905F7">
                            <w:rPr>
                              <w:rFonts w:ascii="Avenir Next" w:hAnsi="Avenir Next"/>
                              <w:color w:val="1E71B8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E86DA9" id="Text Box 5" o:spid="_x0000_s1027" type="#_x0000_t202" style="position:absolute;margin-left:-142.8pt;margin-top:32pt;width:124.8pt;height:8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" filled="f" stroked="f">
              <v:textbox inset=",7.2pt,,7.2pt">
                <w:txbxContent>
                  <w:p w:rsidR="00C47327" w:rsidRPr="007D7667" w:rsidRDefault="00BA1061" w:rsidP="00C47327">
                    <w:pPr>
                      <w:spacing w:after="0" w:line="240" w:lineRule="auto"/>
                      <w:contextualSpacing/>
                      <w:rPr>
                        <w:rFonts w:ascii="Avenir Next" w:hAnsi="Avenir Next"/>
                        <w:b/>
                        <w:color w:val="1E71B8"/>
                        <w:sz w:val="36"/>
                        <w:szCs w:val="36"/>
                      </w:rPr>
                    </w:pPr>
                    <w:r w:rsidRPr="007D7667">
                      <w:rPr>
                        <w:rFonts w:ascii="Avenir Next" w:hAnsi="Avenir Next"/>
                        <w:b/>
                        <w:color w:val="1E71B8"/>
                        <w:sz w:val="36"/>
                        <w:szCs w:val="36"/>
                      </w:rPr>
                      <w:t>Rolling Hills Middle School</w:t>
                    </w:r>
                  </w:p>
                  <w:p w:rsidR="00C47327" w:rsidRPr="001905F7" w:rsidRDefault="00C47327" w:rsidP="00C47327">
                    <w:pPr>
                      <w:spacing w:after="0" w:line="240" w:lineRule="auto"/>
                      <w:contextualSpacing/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</w:pPr>
                    <w:r w:rsidRPr="001905F7">
                      <w:rPr>
                        <w:rFonts w:ascii="Avenir Next" w:hAnsi="Avenir Next"/>
                        <w:color w:val="1E71B8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3CED1E" wp14:editId="3761714A">
              <wp:simplePos x="0" y="0"/>
              <wp:positionH relativeFrom="column">
                <wp:posOffset>-227965</wp:posOffset>
              </wp:positionH>
              <wp:positionV relativeFrom="paragraph">
                <wp:posOffset>132080</wp:posOffset>
              </wp:positionV>
              <wp:extent cx="0" cy="8788400"/>
              <wp:effectExtent l="10160" t="8255" r="8890" b="13970"/>
              <wp:wrapNone/>
              <wp:docPr id="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7884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CBE4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316AF2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95pt,10.4pt" to="-17.95pt,7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" strokecolor="#8cbe4f" strokeweight=".5pt">
              <v:shadow opacity="24903f" origin=",.5" offset="0,.55556mm"/>
            </v:line>
          </w:pict>
        </mc:Fallback>
      </mc:AlternateContent>
    </w:r>
  </w:p>
  <w:p w:rsidR="00C47327" w:rsidRPr="00C47327" w:rsidRDefault="00C47327" w:rsidP="00C473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E550B"/>
    <w:multiLevelType w:val="hybridMultilevel"/>
    <w:tmpl w:val="86504D8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24BEC"/>
    <w:multiLevelType w:val="hybridMultilevel"/>
    <w:tmpl w:val="C3A065A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saveSubset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A1D"/>
    <w:rsid w:val="00084CA2"/>
    <w:rsid w:val="00096156"/>
    <w:rsid w:val="00152AE5"/>
    <w:rsid w:val="00293BFB"/>
    <w:rsid w:val="002A5A9A"/>
    <w:rsid w:val="00353405"/>
    <w:rsid w:val="003B209C"/>
    <w:rsid w:val="003B38D6"/>
    <w:rsid w:val="003C1D81"/>
    <w:rsid w:val="00554039"/>
    <w:rsid w:val="00582CFD"/>
    <w:rsid w:val="005C5882"/>
    <w:rsid w:val="005F34EF"/>
    <w:rsid w:val="00602388"/>
    <w:rsid w:val="00630345"/>
    <w:rsid w:val="00642591"/>
    <w:rsid w:val="006A0BEE"/>
    <w:rsid w:val="00787527"/>
    <w:rsid w:val="007931F5"/>
    <w:rsid w:val="007D7667"/>
    <w:rsid w:val="00820520"/>
    <w:rsid w:val="008265D2"/>
    <w:rsid w:val="00871BE4"/>
    <w:rsid w:val="008E4446"/>
    <w:rsid w:val="00902EF9"/>
    <w:rsid w:val="0091242E"/>
    <w:rsid w:val="0099252F"/>
    <w:rsid w:val="009B51A2"/>
    <w:rsid w:val="00A17E71"/>
    <w:rsid w:val="00A52A38"/>
    <w:rsid w:val="00A81A1D"/>
    <w:rsid w:val="00A95136"/>
    <w:rsid w:val="00AD3AFC"/>
    <w:rsid w:val="00BA00BC"/>
    <w:rsid w:val="00BA1061"/>
    <w:rsid w:val="00BD7BCE"/>
    <w:rsid w:val="00C23998"/>
    <w:rsid w:val="00C47327"/>
    <w:rsid w:val="00C8202A"/>
    <w:rsid w:val="00C839F6"/>
    <w:rsid w:val="00CC73EE"/>
    <w:rsid w:val="00CF535B"/>
    <w:rsid w:val="00DA05A9"/>
    <w:rsid w:val="00DD3F39"/>
    <w:rsid w:val="00E2645C"/>
    <w:rsid w:val="00E31C98"/>
    <w:rsid w:val="00E575D7"/>
    <w:rsid w:val="00EA7B2C"/>
    <w:rsid w:val="00EB630C"/>
    <w:rsid w:val="00FB0A8F"/>
    <w:rsid w:val="00FE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044798"/>
  <w15:docId w15:val="{D8BA6B65-8C3C-454C-BCCF-A2BE667D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327"/>
  </w:style>
  <w:style w:type="paragraph" w:styleId="Footer">
    <w:name w:val="footer"/>
    <w:basedOn w:val="Normal"/>
    <w:link w:val="FooterChar"/>
    <w:uiPriority w:val="99"/>
    <w:unhideWhenUsed/>
    <w:rsid w:val="00C47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327"/>
  </w:style>
  <w:style w:type="paragraph" w:styleId="ListParagraph">
    <w:name w:val="List Paragraph"/>
    <w:basedOn w:val="Normal"/>
    <w:uiPriority w:val="34"/>
    <w:qFormat/>
    <w:rsid w:val="00096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3E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2A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4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qyvb2h8qA_cAvJS7e0njMaTShZkq32LT/view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kiOJ4OLKpC-rrOikZqrru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ruz\Downloads\letterhead-rhms-jul2019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E5BD0-26B5-4759-A769-EEFFAAC30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letterhead-rhms-jul2019 (1)</Template>
  <TotalTime>1</TotalTime>
  <Pages>3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Reina Cruz</dc:creator>
  <cp:lastModifiedBy>Reina Cruz</cp:lastModifiedBy>
  <cp:revision>2</cp:revision>
  <cp:lastPrinted>2021-05-28T21:34:00Z</cp:lastPrinted>
  <dcterms:created xsi:type="dcterms:W3CDTF">2021-05-28T22:07:00Z</dcterms:created>
  <dcterms:modified xsi:type="dcterms:W3CDTF">2021-05-28T22:07:00Z</dcterms:modified>
</cp:coreProperties>
</file>